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5E09" w:rsidRPr="008A4A43" w:rsidRDefault="005A5E09" w:rsidP="008A4A43">
      <w:pPr>
        <w:jc w:val="center"/>
        <w:rPr>
          <w:rFonts w:ascii="黑体" w:eastAsia="黑体"/>
          <w:sz w:val="28"/>
          <w:szCs w:val="28"/>
        </w:rPr>
      </w:pPr>
      <w:r w:rsidRPr="008A4A43">
        <w:rPr>
          <w:rFonts w:ascii="黑体" w:eastAsia="黑体" w:hint="eastAsia"/>
          <w:sz w:val="28"/>
          <w:szCs w:val="28"/>
        </w:rPr>
        <w:t>特优论文千字摘要</w:t>
      </w:r>
    </w:p>
    <w:p w:rsidR="005A5E09" w:rsidRDefault="005A5E09" w:rsidP="00511D13">
      <w:pPr>
        <w:rPr>
          <w:rFonts w:ascii="黑体" w:eastAsia="黑体"/>
          <w:sz w:val="24"/>
          <w:szCs w:val="24"/>
        </w:rPr>
      </w:pPr>
    </w:p>
    <w:p w:rsidR="005A5E09" w:rsidRPr="008A4A43" w:rsidRDefault="005A5E09" w:rsidP="00511D13">
      <w:pPr>
        <w:rPr>
          <w:rFonts w:ascii="Times New Roman"/>
          <w:sz w:val="24"/>
          <w:szCs w:val="24"/>
        </w:rPr>
      </w:pPr>
      <w:r w:rsidRPr="008A4A43">
        <w:rPr>
          <w:rFonts w:ascii="黑体" w:eastAsia="黑体" w:hint="eastAsia"/>
          <w:sz w:val="24"/>
          <w:szCs w:val="24"/>
        </w:rPr>
        <w:t>论文题目</w:t>
      </w:r>
      <w:r w:rsidRPr="008A4A43">
        <w:rPr>
          <w:rFonts w:ascii="Times New Roman" w:hint="eastAsia"/>
          <w:sz w:val="24"/>
          <w:szCs w:val="24"/>
        </w:rPr>
        <w:t>：</w:t>
      </w:r>
      <w:r w:rsidRPr="008A4A43">
        <w:rPr>
          <w:rFonts w:ascii="Times New Roman"/>
          <w:sz w:val="24"/>
          <w:szCs w:val="24"/>
        </w:rPr>
        <w:t xml:space="preserve"> </w:t>
      </w:r>
    </w:p>
    <w:p w:rsidR="005A5E09" w:rsidRPr="008A4A43" w:rsidRDefault="005A5E09" w:rsidP="00511D13">
      <w:pPr>
        <w:rPr>
          <w:rFonts w:ascii="Times New Roman"/>
          <w:sz w:val="24"/>
          <w:szCs w:val="24"/>
        </w:rPr>
      </w:pPr>
      <w:r w:rsidRPr="008A4A43">
        <w:rPr>
          <w:rFonts w:ascii="黑体" w:eastAsia="黑体" w:hint="eastAsia"/>
          <w:sz w:val="24"/>
          <w:szCs w:val="24"/>
        </w:rPr>
        <w:t>所在院系</w:t>
      </w:r>
      <w:r w:rsidRPr="008A4A43">
        <w:rPr>
          <w:rFonts w:ascii="Times New Roman" w:hint="eastAsia"/>
          <w:sz w:val="24"/>
          <w:szCs w:val="24"/>
        </w:rPr>
        <w:t>：控制科学与工程学系</w:t>
      </w:r>
    </w:p>
    <w:p w:rsidR="005A5E09" w:rsidRPr="008A4A43" w:rsidRDefault="005A5E09" w:rsidP="00511D13">
      <w:pPr>
        <w:rPr>
          <w:rFonts w:ascii="Times New Roman"/>
          <w:sz w:val="24"/>
          <w:szCs w:val="24"/>
        </w:rPr>
      </w:pPr>
      <w:r w:rsidRPr="008A4A43">
        <w:rPr>
          <w:rFonts w:ascii="黑体" w:eastAsia="黑体" w:hint="eastAsia"/>
          <w:sz w:val="24"/>
          <w:szCs w:val="24"/>
        </w:rPr>
        <w:t>所在专业</w:t>
      </w:r>
      <w:r w:rsidRPr="008A4A43">
        <w:rPr>
          <w:rFonts w:ascii="Times New Roman" w:hint="eastAsia"/>
          <w:sz w:val="24"/>
          <w:szCs w:val="24"/>
        </w:rPr>
        <w:t>：自动化</w:t>
      </w:r>
    </w:p>
    <w:p w:rsidR="005A5E09" w:rsidRPr="008A4A43" w:rsidRDefault="005A5E09" w:rsidP="00511D13">
      <w:pPr>
        <w:rPr>
          <w:rFonts w:ascii="Times New Roman"/>
          <w:sz w:val="24"/>
          <w:szCs w:val="24"/>
        </w:rPr>
      </w:pPr>
      <w:r w:rsidRPr="008A4A43">
        <w:rPr>
          <w:rFonts w:ascii="黑体" w:eastAsia="黑体" w:hint="eastAsia"/>
          <w:sz w:val="24"/>
          <w:szCs w:val="24"/>
        </w:rPr>
        <w:t>姓名</w:t>
      </w:r>
      <w:r w:rsidRPr="008A4A43">
        <w:rPr>
          <w:rFonts w:ascii="Times New Roman" w:hint="eastAsia"/>
          <w:sz w:val="24"/>
          <w:szCs w:val="24"/>
        </w:rPr>
        <w:t>：</w:t>
      </w:r>
    </w:p>
    <w:p w:rsidR="005A5E09" w:rsidRPr="008A4A43" w:rsidRDefault="005A5E09" w:rsidP="00511D13">
      <w:pPr>
        <w:rPr>
          <w:rFonts w:ascii="Times New Roman"/>
          <w:sz w:val="24"/>
          <w:szCs w:val="24"/>
        </w:rPr>
      </w:pPr>
      <w:r w:rsidRPr="008A4A43">
        <w:rPr>
          <w:rFonts w:ascii="黑体" w:eastAsia="黑体" w:hint="eastAsia"/>
          <w:sz w:val="24"/>
          <w:szCs w:val="24"/>
        </w:rPr>
        <w:t>学号</w:t>
      </w:r>
      <w:r w:rsidRPr="008A4A43">
        <w:rPr>
          <w:rFonts w:ascii="Times New Roman" w:hint="eastAsia"/>
          <w:sz w:val="24"/>
          <w:szCs w:val="24"/>
        </w:rPr>
        <w:t>：</w:t>
      </w:r>
    </w:p>
    <w:p w:rsidR="005A5E09" w:rsidRPr="008A4A43" w:rsidRDefault="005A5E09" w:rsidP="00511D13">
      <w:pPr>
        <w:rPr>
          <w:rFonts w:ascii="Times New Roman"/>
          <w:sz w:val="24"/>
          <w:szCs w:val="24"/>
        </w:rPr>
      </w:pPr>
      <w:r w:rsidRPr="008A4A43">
        <w:rPr>
          <w:rFonts w:ascii="黑体" w:eastAsia="黑体" w:hint="eastAsia"/>
          <w:sz w:val="24"/>
          <w:szCs w:val="24"/>
        </w:rPr>
        <w:t>指导老师</w:t>
      </w:r>
      <w:r w:rsidRPr="008A4A43">
        <w:rPr>
          <w:rFonts w:ascii="Times New Roman" w:hint="eastAsia"/>
          <w:sz w:val="24"/>
          <w:szCs w:val="24"/>
        </w:rPr>
        <w:t>：</w:t>
      </w:r>
    </w:p>
    <w:p w:rsidR="005A5E09" w:rsidRPr="008A4A43" w:rsidRDefault="005A5E09" w:rsidP="00511D13">
      <w:pPr>
        <w:rPr>
          <w:rFonts w:ascii="Times New Roman"/>
          <w:sz w:val="24"/>
          <w:szCs w:val="24"/>
        </w:rPr>
      </w:pPr>
      <w:r w:rsidRPr="008A4A43">
        <w:rPr>
          <w:rFonts w:ascii="黑体" w:eastAsia="黑体" w:hint="eastAsia"/>
          <w:sz w:val="24"/>
          <w:szCs w:val="24"/>
        </w:rPr>
        <w:t>指导老师职称</w:t>
      </w:r>
      <w:r w:rsidRPr="008A4A43">
        <w:rPr>
          <w:rFonts w:ascii="Times New Roman" w:hint="eastAsia"/>
          <w:sz w:val="24"/>
          <w:szCs w:val="24"/>
        </w:rPr>
        <w:t>：</w:t>
      </w:r>
    </w:p>
    <w:p w:rsidR="005A5E09" w:rsidRPr="008A4A43" w:rsidRDefault="005A5E09" w:rsidP="00511D13">
      <w:pPr>
        <w:rPr>
          <w:rFonts w:ascii="Times New Roman"/>
          <w:sz w:val="24"/>
          <w:szCs w:val="24"/>
        </w:rPr>
      </w:pPr>
      <w:r w:rsidRPr="008A4A43">
        <w:rPr>
          <w:rFonts w:ascii="黑体" w:eastAsia="黑体" w:hint="eastAsia"/>
          <w:sz w:val="24"/>
          <w:szCs w:val="24"/>
        </w:rPr>
        <w:t>千字摘要（内容）</w:t>
      </w:r>
      <w:r w:rsidRPr="008A4A43">
        <w:rPr>
          <w:rFonts w:ascii="Times New Roman" w:hint="eastAsia"/>
          <w:sz w:val="24"/>
          <w:szCs w:val="24"/>
        </w:rPr>
        <w:t>：</w:t>
      </w:r>
    </w:p>
    <w:sectPr w:rsidR="005A5E09" w:rsidRPr="008A4A43" w:rsidSect="000F5EC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A5E09" w:rsidRDefault="005A5E09" w:rsidP="00CF08C2">
      <w:r>
        <w:separator/>
      </w:r>
    </w:p>
  </w:endnote>
  <w:endnote w:type="continuationSeparator" w:id="1">
    <w:p w:rsidR="005A5E09" w:rsidRDefault="005A5E09" w:rsidP="00CF08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A5E09" w:rsidRDefault="005A5E09" w:rsidP="00CF08C2">
      <w:r>
        <w:separator/>
      </w:r>
    </w:p>
  </w:footnote>
  <w:footnote w:type="continuationSeparator" w:id="1">
    <w:p w:rsidR="005A5E09" w:rsidRDefault="005A5E09" w:rsidP="00CF08C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A073F"/>
    <w:rsid w:val="000F5EC4"/>
    <w:rsid w:val="001F5619"/>
    <w:rsid w:val="002A6009"/>
    <w:rsid w:val="004F0F19"/>
    <w:rsid w:val="00511D13"/>
    <w:rsid w:val="005527AB"/>
    <w:rsid w:val="005772A1"/>
    <w:rsid w:val="005A5E09"/>
    <w:rsid w:val="005E1302"/>
    <w:rsid w:val="006112CA"/>
    <w:rsid w:val="006417B8"/>
    <w:rsid w:val="00650635"/>
    <w:rsid w:val="006844DF"/>
    <w:rsid w:val="006D23C7"/>
    <w:rsid w:val="006D563A"/>
    <w:rsid w:val="006E2855"/>
    <w:rsid w:val="007464AF"/>
    <w:rsid w:val="00804223"/>
    <w:rsid w:val="00841FA0"/>
    <w:rsid w:val="008447C6"/>
    <w:rsid w:val="008566BE"/>
    <w:rsid w:val="00866368"/>
    <w:rsid w:val="00874AB2"/>
    <w:rsid w:val="008917E6"/>
    <w:rsid w:val="008A073F"/>
    <w:rsid w:val="008A4A43"/>
    <w:rsid w:val="008D563E"/>
    <w:rsid w:val="00911B49"/>
    <w:rsid w:val="00912534"/>
    <w:rsid w:val="009E17AA"/>
    <w:rsid w:val="009E7894"/>
    <w:rsid w:val="00AB3BFC"/>
    <w:rsid w:val="00AF0186"/>
    <w:rsid w:val="00B27B32"/>
    <w:rsid w:val="00B81711"/>
    <w:rsid w:val="00BB6671"/>
    <w:rsid w:val="00CF08C2"/>
    <w:rsid w:val="00D773EF"/>
    <w:rsid w:val="00E15AC3"/>
    <w:rsid w:val="00E734B4"/>
    <w:rsid w:val="00F000D7"/>
    <w:rsid w:val="00F969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08C2"/>
    <w:pPr>
      <w:widowControl w:val="0"/>
      <w:jc w:val="both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CF08C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locked/>
    <w:rsid w:val="00CF08C2"/>
    <w:rPr>
      <w:rFonts w:cs="Times New Roman"/>
      <w:sz w:val="18"/>
      <w:szCs w:val="18"/>
    </w:rPr>
  </w:style>
  <w:style w:type="paragraph" w:styleId="Footer">
    <w:name w:val="footer"/>
    <w:basedOn w:val="Normal"/>
    <w:link w:val="FooterChar"/>
    <w:uiPriority w:val="99"/>
    <w:rsid w:val="00CF08C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locked/>
    <w:rsid w:val="00CF08C2"/>
    <w:rPr>
      <w:rFonts w:cs="Times New Roman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rsid w:val="005E1302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cs="Times New Roman"/>
      <w:kern w:val="2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10</Words>
  <Characters>63</Characters>
  <Application>Microsoft Office Outlook</Application>
  <DocSecurity>0</DocSecurity>
  <Lines>0</Lines>
  <Paragraphs>0</Paragraphs>
  <ScaleCrop>false</ScaleCrop>
  <Company>BBS.SUDA123.COM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论文题目：基于嵌入式设计的防爆多波段红外火焰探测器研制</dc:title>
  <dc:subject/>
  <dc:creator>LUSHAN</dc:creator>
  <cp:keywords/>
  <dc:description/>
  <cp:lastModifiedBy>Dell-zju</cp:lastModifiedBy>
  <cp:revision>2</cp:revision>
  <cp:lastPrinted>2011-09-05T06:25:00Z</cp:lastPrinted>
  <dcterms:created xsi:type="dcterms:W3CDTF">2012-06-11T08:51:00Z</dcterms:created>
  <dcterms:modified xsi:type="dcterms:W3CDTF">2012-06-11T08:51:00Z</dcterms:modified>
</cp:coreProperties>
</file>