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14" w:rsidRPr="003B5FE8" w:rsidRDefault="00A05514" w:rsidP="005B417E">
      <w:pPr>
        <w:ind w:firstLineChars="300" w:firstLine="31680"/>
        <w:rPr>
          <w:sz w:val="32"/>
          <w:szCs w:val="32"/>
        </w:rPr>
      </w:pPr>
      <w:r w:rsidRPr="003B5FE8">
        <w:rPr>
          <w:rFonts w:hint="eastAsia"/>
          <w:sz w:val="32"/>
          <w:szCs w:val="32"/>
        </w:rPr>
        <w:t>浙江大学控制系主修专业</w:t>
      </w:r>
      <w:r>
        <w:rPr>
          <w:rFonts w:hint="eastAsia"/>
          <w:sz w:val="32"/>
          <w:szCs w:val="32"/>
        </w:rPr>
        <w:t>（跨类）</w:t>
      </w:r>
      <w:r w:rsidRPr="003B5FE8">
        <w:rPr>
          <w:rFonts w:hint="eastAsia"/>
          <w:sz w:val="32"/>
          <w:szCs w:val="32"/>
        </w:rPr>
        <w:t>申请表</w:t>
      </w:r>
    </w:p>
    <w:p w:rsidR="00A05514" w:rsidRDefault="00A05514" w:rsidP="003B5FE8">
      <w:pPr>
        <w:rPr>
          <w:sz w:val="24"/>
        </w:rPr>
      </w:pPr>
    </w:p>
    <w:p w:rsidR="00A05514" w:rsidRDefault="00A05514" w:rsidP="003B5FE8">
      <w:pPr>
        <w:rPr>
          <w:sz w:val="24"/>
        </w:rPr>
      </w:pPr>
      <w:r>
        <w:rPr>
          <w:rFonts w:hint="eastAsia"/>
          <w:sz w:val="24"/>
        </w:rPr>
        <w:t>请随附秋冬成绩表（可从系统中截图）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30"/>
        <w:gridCol w:w="2130"/>
        <w:gridCol w:w="1428"/>
        <w:gridCol w:w="3240"/>
      </w:tblGrid>
      <w:tr w:rsidR="00A05514" w:rsidRPr="005B417E" w:rsidTr="005B417E"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姓名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428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学号</w:t>
            </w:r>
          </w:p>
        </w:tc>
        <w:tc>
          <w:tcPr>
            <w:tcW w:w="324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B417E"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所在大类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428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班级</w:t>
            </w:r>
          </w:p>
        </w:tc>
        <w:tc>
          <w:tcPr>
            <w:tcW w:w="324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B417E"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性别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428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寝室电话</w:t>
            </w:r>
          </w:p>
        </w:tc>
        <w:tc>
          <w:tcPr>
            <w:tcW w:w="324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B417E">
        <w:tc>
          <w:tcPr>
            <w:tcW w:w="2130" w:type="dxa"/>
          </w:tcPr>
          <w:p w:rsidR="00A05514" w:rsidRPr="005B417E" w:rsidRDefault="00A05514" w:rsidP="00FE39F1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手机</w:t>
            </w:r>
          </w:p>
        </w:tc>
        <w:tc>
          <w:tcPr>
            <w:tcW w:w="2130" w:type="dxa"/>
          </w:tcPr>
          <w:p w:rsidR="00A05514" w:rsidRPr="005B417E" w:rsidRDefault="00A05514" w:rsidP="00FE39F1">
            <w:pPr>
              <w:rPr>
                <w:szCs w:val="21"/>
              </w:rPr>
            </w:pPr>
          </w:p>
        </w:tc>
        <w:tc>
          <w:tcPr>
            <w:tcW w:w="1428" w:type="dxa"/>
          </w:tcPr>
          <w:p w:rsidR="00A05514" w:rsidRPr="005B417E" w:rsidRDefault="00A05514" w:rsidP="00FE39F1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邮箱</w:t>
            </w:r>
          </w:p>
        </w:tc>
        <w:tc>
          <w:tcPr>
            <w:tcW w:w="3240" w:type="dxa"/>
          </w:tcPr>
          <w:p w:rsidR="00A05514" w:rsidRPr="005B417E" w:rsidRDefault="00A05514" w:rsidP="00FE39F1">
            <w:pPr>
              <w:rPr>
                <w:szCs w:val="21"/>
              </w:rPr>
            </w:pPr>
          </w:p>
        </w:tc>
      </w:tr>
      <w:tr w:rsidR="00A05514" w:rsidRPr="005B417E" w:rsidTr="005B417E">
        <w:trPr>
          <w:trHeight w:val="405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秋冬平均绩点</w:t>
            </w:r>
          </w:p>
        </w:tc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  <w:tc>
          <w:tcPr>
            <w:tcW w:w="1428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已获总学分</w:t>
            </w:r>
          </w:p>
        </w:tc>
        <w:tc>
          <w:tcPr>
            <w:tcW w:w="324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5B417E">
        <w:trPr>
          <w:trHeight w:val="467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预计春夏可获学分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0D7AF9">
        <w:trPr>
          <w:trHeight w:val="7779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自我介绍及申请理由（不超过</w:t>
            </w:r>
            <w:r w:rsidRPr="005B417E">
              <w:rPr>
                <w:szCs w:val="21"/>
              </w:rPr>
              <w:t>300</w:t>
            </w:r>
            <w:r w:rsidRPr="005B417E">
              <w:rPr>
                <w:rFonts w:hint="eastAsia"/>
                <w:szCs w:val="21"/>
              </w:rPr>
              <w:t>字）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</w:p>
        </w:tc>
      </w:tr>
      <w:tr w:rsidR="00A05514" w:rsidRPr="005B417E" w:rsidTr="000D7AF9">
        <w:trPr>
          <w:trHeight w:val="1697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自我承诺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“本人承诺本表格所填内容和所附成绩等信息全部属实。”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</w:t>
            </w:r>
            <w:r w:rsidRPr="005B417E">
              <w:rPr>
                <w:rFonts w:hint="eastAsia"/>
                <w:szCs w:val="21"/>
              </w:rPr>
              <w:t>申请人签名：</w:t>
            </w:r>
            <w:r w:rsidRPr="005B417E">
              <w:rPr>
                <w:szCs w:val="21"/>
                <w:u w:val="single"/>
              </w:rPr>
              <w:t xml:space="preserve">            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          2013</w:t>
            </w:r>
            <w:r w:rsidRPr="005B417E">
              <w:rPr>
                <w:rFonts w:hint="eastAsia"/>
                <w:szCs w:val="21"/>
              </w:rPr>
              <w:t>年</w:t>
            </w:r>
            <w:r w:rsidRPr="005B417E">
              <w:rPr>
                <w:szCs w:val="21"/>
              </w:rPr>
              <w:t>4</w:t>
            </w:r>
            <w:r w:rsidRPr="005B417E">
              <w:rPr>
                <w:rFonts w:hint="eastAsia"/>
                <w:szCs w:val="21"/>
              </w:rPr>
              <w:t>月</w:t>
            </w:r>
            <w:r w:rsidRPr="005B417E">
              <w:rPr>
                <w:szCs w:val="21"/>
              </w:rPr>
              <w:t xml:space="preserve">   </w:t>
            </w:r>
            <w:r w:rsidRPr="005B417E">
              <w:rPr>
                <w:rFonts w:hint="eastAsia"/>
                <w:szCs w:val="21"/>
              </w:rPr>
              <w:t>日</w:t>
            </w:r>
          </w:p>
        </w:tc>
      </w:tr>
      <w:tr w:rsidR="00A05514" w:rsidRPr="005B417E" w:rsidTr="005B417E">
        <w:trPr>
          <w:trHeight w:val="1549"/>
        </w:trPr>
        <w:tc>
          <w:tcPr>
            <w:tcW w:w="2130" w:type="dxa"/>
          </w:tcPr>
          <w:p w:rsidR="00A05514" w:rsidRPr="005B417E" w:rsidRDefault="00A05514" w:rsidP="003B5FE8">
            <w:pPr>
              <w:rPr>
                <w:szCs w:val="21"/>
              </w:rPr>
            </w:pP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控制系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反馈意见</w:t>
            </w:r>
          </w:p>
        </w:tc>
        <w:tc>
          <w:tcPr>
            <w:tcW w:w="6798" w:type="dxa"/>
            <w:gridSpan w:val="3"/>
          </w:tcPr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rFonts w:hint="eastAsia"/>
                <w:szCs w:val="21"/>
              </w:rPr>
              <w:t>控制系主修专业确认领导小组组长签名</w:t>
            </w:r>
            <w:r w:rsidRPr="005B417E">
              <w:rPr>
                <w:szCs w:val="21"/>
                <w:u w:val="single"/>
              </w:rPr>
              <w:t xml:space="preserve">          </w:t>
            </w:r>
          </w:p>
          <w:p w:rsidR="00A05514" w:rsidRPr="005B417E" w:rsidRDefault="00A05514" w:rsidP="003B5FE8">
            <w:pPr>
              <w:rPr>
                <w:szCs w:val="21"/>
              </w:rPr>
            </w:pPr>
            <w:r w:rsidRPr="005B417E">
              <w:rPr>
                <w:szCs w:val="21"/>
              </w:rPr>
              <w:t xml:space="preserve">                         2013</w:t>
            </w:r>
            <w:r w:rsidRPr="005B417E">
              <w:rPr>
                <w:rFonts w:hint="eastAsia"/>
                <w:szCs w:val="21"/>
              </w:rPr>
              <w:t>年</w:t>
            </w:r>
            <w:r w:rsidRPr="005B417E">
              <w:rPr>
                <w:szCs w:val="21"/>
              </w:rPr>
              <w:t>4</w:t>
            </w:r>
            <w:r w:rsidRPr="005B417E">
              <w:rPr>
                <w:rFonts w:hint="eastAsia"/>
                <w:szCs w:val="21"/>
              </w:rPr>
              <w:t>月</w:t>
            </w:r>
            <w:r w:rsidRPr="005B417E">
              <w:rPr>
                <w:szCs w:val="21"/>
              </w:rPr>
              <w:t xml:space="preserve">    </w:t>
            </w:r>
            <w:r w:rsidRPr="005B417E">
              <w:rPr>
                <w:rFonts w:hint="eastAsia"/>
                <w:szCs w:val="21"/>
              </w:rPr>
              <w:t>日</w:t>
            </w:r>
          </w:p>
        </w:tc>
      </w:tr>
    </w:tbl>
    <w:p w:rsidR="00A05514" w:rsidRPr="003B5FE8" w:rsidRDefault="00A05514" w:rsidP="003B5FE8"/>
    <w:sectPr w:rsidR="00A05514" w:rsidRPr="003B5FE8" w:rsidSect="000D7AF9">
      <w:pgSz w:w="11906" w:h="16838"/>
      <w:pgMar w:top="1090" w:right="1800" w:bottom="779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5FE8"/>
    <w:rsid w:val="000008DD"/>
    <w:rsid w:val="000018A0"/>
    <w:rsid w:val="000060CE"/>
    <w:rsid w:val="000100EF"/>
    <w:rsid w:val="0002467E"/>
    <w:rsid w:val="00031509"/>
    <w:rsid w:val="00032E58"/>
    <w:rsid w:val="000331E2"/>
    <w:rsid w:val="00042A49"/>
    <w:rsid w:val="00045CBB"/>
    <w:rsid w:val="00046D4B"/>
    <w:rsid w:val="000546AD"/>
    <w:rsid w:val="0006008A"/>
    <w:rsid w:val="00077351"/>
    <w:rsid w:val="000821B5"/>
    <w:rsid w:val="00086EEE"/>
    <w:rsid w:val="00093FCC"/>
    <w:rsid w:val="000B38D2"/>
    <w:rsid w:val="000B3FF7"/>
    <w:rsid w:val="000B56EF"/>
    <w:rsid w:val="000C3491"/>
    <w:rsid w:val="000D7AF9"/>
    <w:rsid w:val="000F121F"/>
    <w:rsid w:val="00101C8D"/>
    <w:rsid w:val="001145A5"/>
    <w:rsid w:val="001217E5"/>
    <w:rsid w:val="00127360"/>
    <w:rsid w:val="0013125B"/>
    <w:rsid w:val="00133E0B"/>
    <w:rsid w:val="00137AB9"/>
    <w:rsid w:val="00140B4F"/>
    <w:rsid w:val="00145949"/>
    <w:rsid w:val="00155B9C"/>
    <w:rsid w:val="0016042D"/>
    <w:rsid w:val="001634CA"/>
    <w:rsid w:val="0017238E"/>
    <w:rsid w:val="0018040E"/>
    <w:rsid w:val="00181D97"/>
    <w:rsid w:val="0018309D"/>
    <w:rsid w:val="00196900"/>
    <w:rsid w:val="001A098B"/>
    <w:rsid w:val="001A2DE7"/>
    <w:rsid w:val="001B4379"/>
    <w:rsid w:val="001B5D68"/>
    <w:rsid w:val="001B6401"/>
    <w:rsid w:val="001B7D06"/>
    <w:rsid w:val="001B7FA5"/>
    <w:rsid w:val="001C3BA7"/>
    <w:rsid w:val="001C4187"/>
    <w:rsid w:val="001D1C6D"/>
    <w:rsid w:val="001D30F3"/>
    <w:rsid w:val="001D75B7"/>
    <w:rsid w:val="001E1224"/>
    <w:rsid w:val="001E4D88"/>
    <w:rsid w:val="001F31BD"/>
    <w:rsid w:val="001F3259"/>
    <w:rsid w:val="002104D8"/>
    <w:rsid w:val="00210F4D"/>
    <w:rsid w:val="00222C37"/>
    <w:rsid w:val="002414FC"/>
    <w:rsid w:val="0024252B"/>
    <w:rsid w:val="002431FF"/>
    <w:rsid w:val="002504F4"/>
    <w:rsid w:val="00256897"/>
    <w:rsid w:val="00261F87"/>
    <w:rsid w:val="00264D14"/>
    <w:rsid w:val="00265FB8"/>
    <w:rsid w:val="00270DCA"/>
    <w:rsid w:val="0027127D"/>
    <w:rsid w:val="002757F2"/>
    <w:rsid w:val="00276834"/>
    <w:rsid w:val="00281761"/>
    <w:rsid w:val="002A1974"/>
    <w:rsid w:val="002B4D11"/>
    <w:rsid w:val="002B6F17"/>
    <w:rsid w:val="002C1FCD"/>
    <w:rsid w:val="002C2E1E"/>
    <w:rsid w:val="002C323B"/>
    <w:rsid w:val="002D3D84"/>
    <w:rsid w:val="002D6B47"/>
    <w:rsid w:val="002E2296"/>
    <w:rsid w:val="002F6562"/>
    <w:rsid w:val="003046B2"/>
    <w:rsid w:val="00305F98"/>
    <w:rsid w:val="0032682A"/>
    <w:rsid w:val="003270E8"/>
    <w:rsid w:val="0032719F"/>
    <w:rsid w:val="00330C5D"/>
    <w:rsid w:val="00341FF1"/>
    <w:rsid w:val="003563CB"/>
    <w:rsid w:val="0035760F"/>
    <w:rsid w:val="0036160D"/>
    <w:rsid w:val="00361EC0"/>
    <w:rsid w:val="003630EA"/>
    <w:rsid w:val="00383B39"/>
    <w:rsid w:val="003B2B14"/>
    <w:rsid w:val="003B5FE8"/>
    <w:rsid w:val="003C54D0"/>
    <w:rsid w:val="003D00DA"/>
    <w:rsid w:val="003D097D"/>
    <w:rsid w:val="003E553C"/>
    <w:rsid w:val="003F34CD"/>
    <w:rsid w:val="003F671B"/>
    <w:rsid w:val="00405E9A"/>
    <w:rsid w:val="00407148"/>
    <w:rsid w:val="004174E2"/>
    <w:rsid w:val="00447EEB"/>
    <w:rsid w:val="00454202"/>
    <w:rsid w:val="004546B1"/>
    <w:rsid w:val="0045678E"/>
    <w:rsid w:val="004619DA"/>
    <w:rsid w:val="0046222E"/>
    <w:rsid w:val="0046699D"/>
    <w:rsid w:val="00470BDD"/>
    <w:rsid w:val="00471419"/>
    <w:rsid w:val="0047444B"/>
    <w:rsid w:val="00474953"/>
    <w:rsid w:val="00481300"/>
    <w:rsid w:val="00483F58"/>
    <w:rsid w:val="004956FE"/>
    <w:rsid w:val="00496382"/>
    <w:rsid w:val="004A059F"/>
    <w:rsid w:val="004B1C14"/>
    <w:rsid w:val="004B57EE"/>
    <w:rsid w:val="004C1165"/>
    <w:rsid w:val="004C22CD"/>
    <w:rsid w:val="004D0B77"/>
    <w:rsid w:val="004D465E"/>
    <w:rsid w:val="004D5C26"/>
    <w:rsid w:val="004E6EDE"/>
    <w:rsid w:val="004F1013"/>
    <w:rsid w:val="004F2DA6"/>
    <w:rsid w:val="004F3B22"/>
    <w:rsid w:val="004F3B77"/>
    <w:rsid w:val="004F5C15"/>
    <w:rsid w:val="00500138"/>
    <w:rsid w:val="005041CE"/>
    <w:rsid w:val="00506BA7"/>
    <w:rsid w:val="00512250"/>
    <w:rsid w:val="00521669"/>
    <w:rsid w:val="00541F16"/>
    <w:rsid w:val="0054437C"/>
    <w:rsid w:val="0054676E"/>
    <w:rsid w:val="005564D7"/>
    <w:rsid w:val="00556910"/>
    <w:rsid w:val="00557897"/>
    <w:rsid w:val="005605D5"/>
    <w:rsid w:val="00575C95"/>
    <w:rsid w:val="0057674A"/>
    <w:rsid w:val="005778E5"/>
    <w:rsid w:val="00580055"/>
    <w:rsid w:val="00584D79"/>
    <w:rsid w:val="00594C29"/>
    <w:rsid w:val="005B1C90"/>
    <w:rsid w:val="005B22D4"/>
    <w:rsid w:val="005B339F"/>
    <w:rsid w:val="005B417E"/>
    <w:rsid w:val="005C0176"/>
    <w:rsid w:val="005C1E3A"/>
    <w:rsid w:val="005D2BEE"/>
    <w:rsid w:val="005D3E82"/>
    <w:rsid w:val="005D4968"/>
    <w:rsid w:val="005E1660"/>
    <w:rsid w:val="005E4FD2"/>
    <w:rsid w:val="005E5AC3"/>
    <w:rsid w:val="005E70B6"/>
    <w:rsid w:val="005F26B6"/>
    <w:rsid w:val="00603796"/>
    <w:rsid w:val="00613DFD"/>
    <w:rsid w:val="00630808"/>
    <w:rsid w:val="00632EC6"/>
    <w:rsid w:val="00650151"/>
    <w:rsid w:val="00650F03"/>
    <w:rsid w:val="00652EF7"/>
    <w:rsid w:val="00653D91"/>
    <w:rsid w:val="00653E7E"/>
    <w:rsid w:val="00657949"/>
    <w:rsid w:val="006678BB"/>
    <w:rsid w:val="00680698"/>
    <w:rsid w:val="006856A7"/>
    <w:rsid w:val="00695A41"/>
    <w:rsid w:val="00697BDE"/>
    <w:rsid w:val="006A0209"/>
    <w:rsid w:val="006A09E6"/>
    <w:rsid w:val="006A2C5E"/>
    <w:rsid w:val="006A5BA4"/>
    <w:rsid w:val="006B3CA5"/>
    <w:rsid w:val="006B3FE5"/>
    <w:rsid w:val="006B6020"/>
    <w:rsid w:val="006C1736"/>
    <w:rsid w:val="006C40A7"/>
    <w:rsid w:val="006C757A"/>
    <w:rsid w:val="006D3A87"/>
    <w:rsid w:val="006D4B2D"/>
    <w:rsid w:val="006E237C"/>
    <w:rsid w:val="006E4813"/>
    <w:rsid w:val="006F3705"/>
    <w:rsid w:val="006F4FDA"/>
    <w:rsid w:val="00713F79"/>
    <w:rsid w:val="00716916"/>
    <w:rsid w:val="007327BA"/>
    <w:rsid w:val="00734609"/>
    <w:rsid w:val="00743A19"/>
    <w:rsid w:val="00747A8B"/>
    <w:rsid w:val="00751F7F"/>
    <w:rsid w:val="00761529"/>
    <w:rsid w:val="0076349E"/>
    <w:rsid w:val="007707AF"/>
    <w:rsid w:val="00772DC9"/>
    <w:rsid w:val="00774D7D"/>
    <w:rsid w:val="0077579C"/>
    <w:rsid w:val="007800AB"/>
    <w:rsid w:val="00783EEA"/>
    <w:rsid w:val="0079040E"/>
    <w:rsid w:val="00796451"/>
    <w:rsid w:val="00797A30"/>
    <w:rsid w:val="007A7524"/>
    <w:rsid w:val="007B1C64"/>
    <w:rsid w:val="007C07E3"/>
    <w:rsid w:val="007F0C00"/>
    <w:rsid w:val="007F30DD"/>
    <w:rsid w:val="007F6E14"/>
    <w:rsid w:val="00800513"/>
    <w:rsid w:val="00804477"/>
    <w:rsid w:val="008069A4"/>
    <w:rsid w:val="00807264"/>
    <w:rsid w:val="00810CA3"/>
    <w:rsid w:val="00811312"/>
    <w:rsid w:val="0081559B"/>
    <w:rsid w:val="008172D5"/>
    <w:rsid w:val="00843A7B"/>
    <w:rsid w:val="00846438"/>
    <w:rsid w:val="00847D18"/>
    <w:rsid w:val="008605AB"/>
    <w:rsid w:val="00863CAA"/>
    <w:rsid w:val="00871AAB"/>
    <w:rsid w:val="00873AF7"/>
    <w:rsid w:val="00874B8C"/>
    <w:rsid w:val="00877ACE"/>
    <w:rsid w:val="00881B48"/>
    <w:rsid w:val="00887D58"/>
    <w:rsid w:val="008A09BE"/>
    <w:rsid w:val="008B5E89"/>
    <w:rsid w:val="008C3314"/>
    <w:rsid w:val="008C466C"/>
    <w:rsid w:val="008E19C8"/>
    <w:rsid w:val="008E22C0"/>
    <w:rsid w:val="008E3A0F"/>
    <w:rsid w:val="00906F01"/>
    <w:rsid w:val="009156B9"/>
    <w:rsid w:val="009250EB"/>
    <w:rsid w:val="00925A91"/>
    <w:rsid w:val="00927C71"/>
    <w:rsid w:val="00932D75"/>
    <w:rsid w:val="00935A38"/>
    <w:rsid w:val="009441CC"/>
    <w:rsid w:val="00944EF3"/>
    <w:rsid w:val="00946464"/>
    <w:rsid w:val="009700AC"/>
    <w:rsid w:val="00970FDE"/>
    <w:rsid w:val="00976EE5"/>
    <w:rsid w:val="009800DC"/>
    <w:rsid w:val="009834D8"/>
    <w:rsid w:val="00984FE7"/>
    <w:rsid w:val="009852C8"/>
    <w:rsid w:val="00997A7D"/>
    <w:rsid w:val="009A10A6"/>
    <w:rsid w:val="009B7B2E"/>
    <w:rsid w:val="009D2E01"/>
    <w:rsid w:val="009D76AF"/>
    <w:rsid w:val="009E4278"/>
    <w:rsid w:val="009F4691"/>
    <w:rsid w:val="009F72AE"/>
    <w:rsid w:val="00A04265"/>
    <w:rsid w:val="00A05514"/>
    <w:rsid w:val="00A06387"/>
    <w:rsid w:val="00A20F88"/>
    <w:rsid w:val="00A22E33"/>
    <w:rsid w:val="00A2463F"/>
    <w:rsid w:val="00A4002F"/>
    <w:rsid w:val="00A44CEB"/>
    <w:rsid w:val="00A55338"/>
    <w:rsid w:val="00A5543F"/>
    <w:rsid w:val="00A642D1"/>
    <w:rsid w:val="00A67F52"/>
    <w:rsid w:val="00A736A6"/>
    <w:rsid w:val="00A73E5F"/>
    <w:rsid w:val="00A75003"/>
    <w:rsid w:val="00A77B84"/>
    <w:rsid w:val="00A8052C"/>
    <w:rsid w:val="00A80FED"/>
    <w:rsid w:val="00A82D57"/>
    <w:rsid w:val="00A93DBF"/>
    <w:rsid w:val="00AB0BB4"/>
    <w:rsid w:val="00AB4DF2"/>
    <w:rsid w:val="00AC0CCB"/>
    <w:rsid w:val="00AC58DD"/>
    <w:rsid w:val="00AC5A6D"/>
    <w:rsid w:val="00AE4178"/>
    <w:rsid w:val="00B02CCF"/>
    <w:rsid w:val="00B07740"/>
    <w:rsid w:val="00B117F0"/>
    <w:rsid w:val="00B11B94"/>
    <w:rsid w:val="00B20181"/>
    <w:rsid w:val="00B30DEB"/>
    <w:rsid w:val="00B420F4"/>
    <w:rsid w:val="00B4419D"/>
    <w:rsid w:val="00B44F99"/>
    <w:rsid w:val="00B46DCF"/>
    <w:rsid w:val="00B542F7"/>
    <w:rsid w:val="00B546CF"/>
    <w:rsid w:val="00B54D31"/>
    <w:rsid w:val="00B57369"/>
    <w:rsid w:val="00B60168"/>
    <w:rsid w:val="00B70EC1"/>
    <w:rsid w:val="00B72389"/>
    <w:rsid w:val="00B77A38"/>
    <w:rsid w:val="00B815CB"/>
    <w:rsid w:val="00B82F8E"/>
    <w:rsid w:val="00B83253"/>
    <w:rsid w:val="00B83415"/>
    <w:rsid w:val="00B95360"/>
    <w:rsid w:val="00B9633E"/>
    <w:rsid w:val="00B977E5"/>
    <w:rsid w:val="00BA0B9F"/>
    <w:rsid w:val="00BA2544"/>
    <w:rsid w:val="00BA3DCD"/>
    <w:rsid w:val="00BA438F"/>
    <w:rsid w:val="00BB05B8"/>
    <w:rsid w:val="00BB3457"/>
    <w:rsid w:val="00BD0A20"/>
    <w:rsid w:val="00BD1483"/>
    <w:rsid w:val="00BD5A66"/>
    <w:rsid w:val="00BE1D15"/>
    <w:rsid w:val="00BE6426"/>
    <w:rsid w:val="00BF09A9"/>
    <w:rsid w:val="00C05622"/>
    <w:rsid w:val="00C06212"/>
    <w:rsid w:val="00C06EE4"/>
    <w:rsid w:val="00C136F7"/>
    <w:rsid w:val="00C16AEB"/>
    <w:rsid w:val="00C30264"/>
    <w:rsid w:val="00C32AE2"/>
    <w:rsid w:val="00C347E2"/>
    <w:rsid w:val="00C43D8F"/>
    <w:rsid w:val="00C45E0F"/>
    <w:rsid w:val="00C46672"/>
    <w:rsid w:val="00C547B8"/>
    <w:rsid w:val="00C56502"/>
    <w:rsid w:val="00C642FF"/>
    <w:rsid w:val="00C72412"/>
    <w:rsid w:val="00C750C5"/>
    <w:rsid w:val="00C75D06"/>
    <w:rsid w:val="00C81F25"/>
    <w:rsid w:val="00C8271D"/>
    <w:rsid w:val="00C864F3"/>
    <w:rsid w:val="00C92EFA"/>
    <w:rsid w:val="00C944EF"/>
    <w:rsid w:val="00C94EE1"/>
    <w:rsid w:val="00CA3672"/>
    <w:rsid w:val="00CB1BC0"/>
    <w:rsid w:val="00CB6135"/>
    <w:rsid w:val="00CB6B6A"/>
    <w:rsid w:val="00CC3F73"/>
    <w:rsid w:val="00CC64B5"/>
    <w:rsid w:val="00CC64EA"/>
    <w:rsid w:val="00CD5E5F"/>
    <w:rsid w:val="00CD679C"/>
    <w:rsid w:val="00CD76AB"/>
    <w:rsid w:val="00CE531E"/>
    <w:rsid w:val="00CE553A"/>
    <w:rsid w:val="00CE5581"/>
    <w:rsid w:val="00CF1EBF"/>
    <w:rsid w:val="00CF4A8D"/>
    <w:rsid w:val="00D052E8"/>
    <w:rsid w:val="00D1326A"/>
    <w:rsid w:val="00D136FF"/>
    <w:rsid w:val="00D250C1"/>
    <w:rsid w:val="00D45638"/>
    <w:rsid w:val="00D472CE"/>
    <w:rsid w:val="00D65DA4"/>
    <w:rsid w:val="00D712E4"/>
    <w:rsid w:val="00D71BF0"/>
    <w:rsid w:val="00D817C9"/>
    <w:rsid w:val="00D85CBB"/>
    <w:rsid w:val="00D94A53"/>
    <w:rsid w:val="00DA014E"/>
    <w:rsid w:val="00DA3E1B"/>
    <w:rsid w:val="00DB52B9"/>
    <w:rsid w:val="00DB6277"/>
    <w:rsid w:val="00DC22C3"/>
    <w:rsid w:val="00DC7859"/>
    <w:rsid w:val="00DD1CD5"/>
    <w:rsid w:val="00DE10EF"/>
    <w:rsid w:val="00DF531F"/>
    <w:rsid w:val="00DF731A"/>
    <w:rsid w:val="00E030AC"/>
    <w:rsid w:val="00E033D4"/>
    <w:rsid w:val="00E2133C"/>
    <w:rsid w:val="00E27E03"/>
    <w:rsid w:val="00E3416C"/>
    <w:rsid w:val="00E471D3"/>
    <w:rsid w:val="00E500D5"/>
    <w:rsid w:val="00E51621"/>
    <w:rsid w:val="00E52D46"/>
    <w:rsid w:val="00E61567"/>
    <w:rsid w:val="00E616E6"/>
    <w:rsid w:val="00E61A61"/>
    <w:rsid w:val="00E747DF"/>
    <w:rsid w:val="00E83E96"/>
    <w:rsid w:val="00E84D2B"/>
    <w:rsid w:val="00E87710"/>
    <w:rsid w:val="00EA06D2"/>
    <w:rsid w:val="00EA2F16"/>
    <w:rsid w:val="00EA4747"/>
    <w:rsid w:val="00EA4FE6"/>
    <w:rsid w:val="00EA5808"/>
    <w:rsid w:val="00EC327A"/>
    <w:rsid w:val="00EC5B93"/>
    <w:rsid w:val="00ED4638"/>
    <w:rsid w:val="00EE2BC5"/>
    <w:rsid w:val="00EE526A"/>
    <w:rsid w:val="00EF114A"/>
    <w:rsid w:val="00EF1B7E"/>
    <w:rsid w:val="00EF4714"/>
    <w:rsid w:val="00EF7F73"/>
    <w:rsid w:val="00F01DBB"/>
    <w:rsid w:val="00F02196"/>
    <w:rsid w:val="00F03697"/>
    <w:rsid w:val="00F07897"/>
    <w:rsid w:val="00F2670E"/>
    <w:rsid w:val="00F27B2E"/>
    <w:rsid w:val="00F3099C"/>
    <w:rsid w:val="00F42B5B"/>
    <w:rsid w:val="00F45938"/>
    <w:rsid w:val="00F50487"/>
    <w:rsid w:val="00F54591"/>
    <w:rsid w:val="00F560F7"/>
    <w:rsid w:val="00F5655B"/>
    <w:rsid w:val="00F570A8"/>
    <w:rsid w:val="00F57F93"/>
    <w:rsid w:val="00F63430"/>
    <w:rsid w:val="00F7167D"/>
    <w:rsid w:val="00F72176"/>
    <w:rsid w:val="00F73231"/>
    <w:rsid w:val="00F75865"/>
    <w:rsid w:val="00F769BA"/>
    <w:rsid w:val="00F80114"/>
    <w:rsid w:val="00F873D4"/>
    <w:rsid w:val="00F936CD"/>
    <w:rsid w:val="00F94C96"/>
    <w:rsid w:val="00FA43B3"/>
    <w:rsid w:val="00FA71BD"/>
    <w:rsid w:val="00FB2395"/>
    <w:rsid w:val="00FC0C54"/>
    <w:rsid w:val="00FC29DB"/>
    <w:rsid w:val="00FC6012"/>
    <w:rsid w:val="00FE1C33"/>
    <w:rsid w:val="00FE2C2E"/>
    <w:rsid w:val="00FE39F1"/>
    <w:rsid w:val="00FE61E8"/>
    <w:rsid w:val="00FE72D2"/>
    <w:rsid w:val="00FF1BD2"/>
    <w:rsid w:val="00FF6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C71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B5FE8"/>
    <w:pPr>
      <w:widowControl w:val="0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51</Words>
  <Characters>292</Characters>
  <Application>Microsoft Office Outlook</Application>
  <DocSecurity>0</DocSecurity>
  <Lines>0</Lines>
  <Paragraphs>0</Paragraphs>
  <ScaleCrop>false</ScaleCrop>
  <Company>zju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浙江大学控制系主修专业预确认申请表</dc:title>
  <dc:subject/>
  <dc:creator>Dell-zju</dc:creator>
  <cp:keywords/>
  <dc:description/>
  <cp:lastModifiedBy>Dell-zju</cp:lastModifiedBy>
  <cp:revision>3</cp:revision>
  <dcterms:created xsi:type="dcterms:W3CDTF">2015-03-23T07:49:00Z</dcterms:created>
  <dcterms:modified xsi:type="dcterms:W3CDTF">2015-03-23T07:50:00Z</dcterms:modified>
</cp:coreProperties>
</file>